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00103" w14:textId="38DD52CA" w:rsidR="002737EF" w:rsidRDefault="002737EF" w:rsidP="00D363C8"/>
    <w:p w14:paraId="26DE1AD0" w14:textId="77777777" w:rsidR="002737EF" w:rsidRDefault="002737EF"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1" locked="1" layoutInCell="1" allowOverlap="1" wp14:anchorId="3A2C7F28" wp14:editId="5816F1C7">
                <wp:simplePos x="0" y="0"/>
                <wp:positionH relativeFrom="column">
                  <wp:posOffset>-457200</wp:posOffset>
                </wp:positionH>
                <wp:positionV relativeFrom="paragraph">
                  <wp:posOffset>-630555</wp:posOffset>
                </wp:positionV>
                <wp:extent cx="7808595" cy="10210800"/>
                <wp:effectExtent l="0" t="0" r="1905" b="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595" cy="10210800"/>
                          <a:chOff x="0" y="0"/>
                          <a:chExt cx="7808595" cy="10210672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7772400" cy="1021067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8595" cy="10131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6F5A2" id="Group 9" o:spid="_x0000_s1026" alt="&quot;&quot;" style="position:absolute;margin-left:-36pt;margin-top:-49.65pt;width:614.85pt;height:804pt;z-index:-251658238;mso-width-relative:margin;mso-height-relative:margin" coordsize="78085,102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">
                <v:rect id="Rectangle 7" o:spid="_x0000_s1027" style="position:absolute;width:77724;height:102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" fillcolor="#f1f0f0 [3208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78085;height:101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">
                  <v:imagedata r:id="rId10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2"/>
        <w:gridCol w:w="5024"/>
      </w:tblGrid>
      <w:tr w:rsidR="003F1A12" w14:paraId="10F2575E" w14:textId="77777777" w:rsidTr="506792DA">
        <w:trPr>
          <w:trHeight w:val="12960"/>
        </w:trPr>
        <w:tc>
          <w:tcPr>
            <w:tcW w:w="2600" w:type="pct"/>
          </w:tcPr>
          <w:p w14:paraId="31B7644C" w14:textId="77777777" w:rsidR="003F1A12" w:rsidRDefault="003F1A12"/>
        </w:tc>
        <w:tc>
          <w:tcPr>
            <w:tcW w:w="2400" w:type="pct"/>
            <w:vAlign w:val="center"/>
          </w:tcPr>
          <w:p w14:paraId="638F7D11" w14:textId="77777777" w:rsidR="00B82E05" w:rsidRPr="00224C68" w:rsidRDefault="0041745D" w:rsidP="00B82E05">
            <w:pPr>
              <w:pStyle w:val="TitleAllCaps"/>
            </w:pPr>
            <w:sdt>
              <w:sdtPr>
                <w:id w:val="356547511"/>
                <w:placeholder>
                  <w:docPart w:val="4B62D729B94D4DA794A96107F85813A9"/>
                </w:placeholder>
                <w:showingPlcHdr/>
                <w15:appearance w15:val="hidden"/>
              </w:sdtPr>
              <w:sdtEndPr/>
              <w:sdtContent>
                <w:r w:rsidR="00B82E05" w:rsidRPr="00224C68">
                  <w:t>DINNER MENU</w:t>
                </w:r>
              </w:sdtContent>
            </w:sdt>
            <w:r w:rsidR="00B82E05" w:rsidRPr="00224C68">
              <w:t xml:space="preserve"> </w:t>
            </w:r>
          </w:p>
          <w:p w14:paraId="12BDDDA1" w14:textId="77777777" w:rsidR="00B82E05" w:rsidRPr="001A12D4" w:rsidRDefault="00B82E05" w:rsidP="00B82E05">
            <w:pPr>
              <w:rPr>
                <w:rFonts w:asciiTheme="majorHAnsi" w:hAnsiTheme="majorHAnsi"/>
                <w:color w:val="C6964E" w:themeColor="accent2"/>
                <w:sz w:val="4"/>
                <w:szCs w:val="4"/>
              </w:rPr>
            </w:pPr>
          </w:p>
          <w:p w14:paraId="18EC24E9" w14:textId="0F8469BB" w:rsidR="00B82E05" w:rsidRPr="00224C68" w:rsidRDefault="0041745D" w:rsidP="00B82E05">
            <w:pPr>
              <w:pStyle w:val="Subtitle"/>
              <w:rPr>
                <w:rStyle w:val="SentenceCaseGoldSubtitle"/>
                <w:szCs w:val="22"/>
              </w:rPr>
            </w:pPr>
            <w:sdt>
              <w:sdtPr>
                <w:rPr>
                  <w:szCs w:val="36"/>
                </w:rPr>
                <w:id w:val="-942601738"/>
                <w:placeholder>
                  <w:docPart w:val="9C7029C3CB974AA094F1DB4EB8F385FF"/>
                </w:placeholder>
                <w15:appearance w15:val="hidden"/>
              </w:sdtPr>
              <w:sdtEndPr>
                <w:rPr>
                  <w:rStyle w:val="SentenceCaseGoldSubtitle"/>
                </w:rPr>
              </w:sdtEndPr>
              <w:sdtContent>
                <w:r w:rsidR="00115A84">
                  <w:rPr>
                    <w:szCs w:val="36"/>
                  </w:rPr>
                  <w:t>28 January 2022</w:t>
                </w:r>
                <w:r w:rsidR="00115A84">
                  <w:rPr>
                    <w:szCs w:val="36"/>
                  </w:rPr>
                  <w:br/>
                </w:r>
                <w:r w:rsidR="006E1A20">
                  <w:rPr>
                    <w:szCs w:val="36"/>
                  </w:rPr>
                  <w:t>£27.50 pp</w:t>
                </w:r>
              </w:sdtContent>
            </w:sdt>
            <w:r w:rsidR="00B82E05" w:rsidRPr="00224C68">
              <w:rPr>
                <w:rStyle w:val="SentenceCaseGoldSubtitle"/>
                <w:szCs w:val="22"/>
              </w:rPr>
              <w:t xml:space="preserve"> </w:t>
            </w:r>
          </w:p>
          <w:p w14:paraId="3650B3B2" w14:textId="77777777" w:rsidR="003F1A12" w:rsidRDefault="0041745D" w:rsidP="00B82E05">
            <w:sdt>
              <w:sdtPr>
                <w:id w:val="2114315942"/>
                <w:placeholder>
                  <w:docPart w:val="67A01FD215BF467A8EFD8DFAD8C3E00D"/>
                </w:placeholder>
                <w:showingPlcHdr/>
                <w15:appearance w15:val="hidden"/>
              </w:sdtPr>
              <w:sdtEndPr/>
              <w:sdtContent>
                <w:r w:rsidR="00B82E05" w:rsidRPr="00224C68">
                  <w:t>Select one dish from each course</w:t>
                </w:r>
              </w:sdtContent>
            </w:sdt>
          </w:p>
          <w:p w14:paraId="510A7E38" w14:textId="77777777" w:rsidR="00B82E05" w:rsidRDefault="00B82E05" w:rsidP="00B82E05"/>
          <w:p w14:paraId="1A98F9EC" w14:textId="77777777" w:rsidR="00B82E05" w:rsidRPr="0006487F" w:rsidRDefault="0041745D" w:rsidP="00B82E05">
            <w:pPr>
              <w:pStyle w:val="SectionTitlesAllCaps"/>
            </w:pPr>
            <w:sdt>
              <w:sdtPr>
                <w:id w:val="1458295859"/>
                <w:placeholder>
                  <w:docPart w:val="4EE80B2491E44B599E3F652BED8C07DE"/>
                </w:placeholder>
                <w:showingPlcHdr/>
                <w15:appearance w15:val="hidden"/>
              </w:sdtPr>
              <w:sdtEndPr/>
              <w:sdtContent>
                <w:r w:rsidR="00B82E05" w:rsidRPr="0006487F">
                  <w:t>FIRST COURSE</w:t>
                </w:r>
              </w:sdtContent>
            </w:sdt>
            <w:r w:rsidR="00B82E05" w:rsidRPr="0006487F">
              <w:t xml:space="preserve"> </w:t>
            </w:r>
          </w:p>
          <w:p w14:paraId="79B88276" w14:textId="77777777" w:rsidR="00B82E05" w:rsidRPr="0006487F" w:rsidRDefault="00B82E05" w:rsidP="00B82E05"/>
          <w:p w14:paraId="3671DDC2" w14:textId="081972D3" w:rsidR="00B82E05" w:rsidRPr="0006487F" w:rsidRDefault="0041745D" w:rsidP="00B82E05">
            <w:pPr>
              <w:pStyle w:val="MenuItem"/>
            </w:pPr>
            <w:sdt>
              <w:sdtPr>
                <w:id w:val="486055224"/>
                <w:placeholder>
                  <w:docPart w:val="43236DCEDD364A2FB0F49A6D2C4C73A6"/>
                </w:placeholder>
                <w15:appearance w15:val="hidden"/>
              </w:sdtPr>
              <w:sdtEndPr/>
              <w:sdtContent>
                <w:r w:rsidR="006E1A20">
                  <w:t>Cock-</w:t>
                </w:r>
                <w:r w:rsidR="006C2744">
                  <w:t>a-leekie soup</w:t>
                </w:r>
              </w:sdtContent>
            </w:sdt>
            <w:r w:rsidR="00B82E05" w:rsidRPr="0006487F">
              <w:t xml:space="preserve"> </w:t>
            </w:r>
          </w:p>
          <w:p w14:paraId="7D2CB924" w14:textId="77777777" w:rsidR="00A24D58" w:rsidRDefault="00A24D58" w:rsidP="00B82E05">
            <w:pPr>
              <w:pStyle w:val="MenuItem"/>
            </w:pPr>
          </w:p>
          <w:p w14:paraId="644F8A55" w14:textId="761395B6" w:rsidR="00B82E05" w:rsidRPr="0006487F" w:rsidRDefault="0041745D" w:rsidP="00B82E05">
            <w:pPr>
              <w:pStyle w:val="MenuItem"/>
            </w:pPr>
            <w:sdt>
              <w:sdtPr>
                <w:id w:val="-833305620"/>
                <w:placeholder>
                  <w:docPart w:val="1D4A9481B9CF4753B243843014747FF2"/>
                </w:placeholder>
                <w15:appearance w15:val="hidden"/>
              </w:sdtPr>
              <w:sdtEndPr/>
              <w:sdtContent>
                <w:r w:rsidR="004E3EB1">
                  <w:t>Roasted cele</w:t>
                </w:r>
                <w:r w:rsidR="00A24D58">
                  <w:t>riac, carrot and kale with hazelnuts</w:t>
                </w:r>
              </w:sdtContent>
            </w:sdt>
            <w:r w:rsidR="00B82E05" w:rsidRPr="0006487F">
              <w:t xml:space="preserve"> </w:t>
            </w:r>
            <w:r w:rsidR="00990B75">
              <w:t>(v,ve)</w:t>
            </w:r>
          </w:p>
          <w:p w14:paraId="2E33F606" w14:textId="77777777" w:rsidR="00A24D58" w:rsidRDefault="00A24D58" w:rsidP="79FA73A8"/>
          <w:p w14:paraId="29FB3F87" w14:textId="77777777" w:rsidR="00143A44" w:rsidRDefault="00A24D58" w:rsidP="79FA73A8">
            <w:pPr>
              <w:rPr>
                <w:b/>
                <w:bCs/>
              </w:rPr>
            </w:pPr>
            <w:r>
              <w:rPr>
                <w:b/>
                <w:bCs/>
              </w:rPr>
              <w:t>Smoked salmon &amp; trout</w:t>
            </w:r>
            <w:r w:rsidR="00143A44">
              <w:rPr>
                <w:b/>
                <w:bCs/>
              </w:rPr>
              <w:t xml:space="preserve"> bavarois with a horseradish cream</w:t>
            </w:r>
          </w:p>
          <w:p w14:paraId="517FC6F7" w14:textId="77777777" w:rsidR="00143A44" w:rsidRDefault="00143A44" w:rsidP="79FA73A8"/>
          <w:p w14:paraId="5A7ACBAC" w14:textId="489764C4" w:rsidR="00B82E05" w:rsidRPr="00143A44" w:rsidRDefault="00143A44" w:rsidP="79FA73A8">
            <w:pPr>
              <w:rPr>
                <w:b/>
                <w:bCs/>
              </w:rPr>
            </w:pPr>
            <w:r w:rsidRPr="00143A44">
              <w:rPr>
                <w:b/>
                <w:bCs/>
              </w:rPr>
              <w:t>Haggis &amp; potato cake with a light whiskey dressing</w:t>
            </w:r>
            <w:r w:rsidR="00B82E05" w:rsidRPr="00143A44">
              <w:rPr>
                <w:b/>
                <w:bCs/>
              </w:rPr>
              <w:t xml:space="preserve"> </w:t>
            </w:r>
          </w:p>
          <w:p w14:paraId="33E47BCC" w14:textId="77777777" w:rsidR="00B82E05" w:rsidRPr="0006487F" w:rsidRDefault="00B82E05" w:rsidP="00B82E05"/>
          <w:p w14:paraId="5F6E13AE" w14:textId="77777777" w:rsidR="00A6364B" w:rsidRDefault="0041745D" w:rsidP="00B82E05">
            <w:pPr>
              <w:pStyle w:val="SectionTitlesAllCaps"/>
            </w:pPr>
            <w:sdt>
              <w:sdtPr>
                <w:id w:val="1962837455"/>
                <w:placeholder>
                  <w:docPart w:val="95F6189EAFA94483BEF3FDCE521AF551"/>
                </w:placeholder>
                <w:showingPlcHdr/>
                <w15:appearance w15:val="hidden"/>
              </w:sdtPr>
              <w:sdtEndPr/>
              <w:sdtContent>
                <w:r w:rsidR="00B82E05" w:rsidRPr="0006487F">
                  <w:t>SECOND COURSE</w:t>
                </w:r>
              </w:sdtContent>
            </w:sdt>
            <w:r w:rsidR="00B82E05" w:rsidRPr="0006487F">
              <w:t xml:space="preserve"> </w:t>
            </w:r>
          </w:p>
          <w:p w14:paraId="1CF5DA7F" w14:textId="77777777" w:rsidR="00B82E05" w:rsidRPr="002B66BB" w:rsidRDefault="00B82E05" w:rsidP="00A6364B">
            <w:pPr>
              <w:rPr>
                <w:szCs w:val="14"/>
              </w:rPr>
            </w:pPr>
          </w:p>
          <w:p w14:paraId="12C036AE" w14:textId="795F2BC2" w:rsidR="00B82E05" w:rsidRDefault="0041745D" w:rsidP="00E92827">
            <w:pPr>
              <w:pStyle w:val="MenuItem"/>
            </w:pPr>
            <w:sdt>
              <w:sdtPr>
                <w:id w:val="-1258665546"/>
                <w:placeholder>
                  <w:docPart w:val="C9CE9CDC727C4431ACE47A5BFB6A5E0C"/>
                </w:placeholder>
                <w15:appearance w15:val="hidden"/>
              </w:sdtPr>
              <w:sdtEndPr/>
              <w:sdtContent>
                <w:r w:rsidR="00E67E9E">
                  <w:t>Cranberry &amp; apple chicken with rosemary, garlic and seasonal vegetables</w:t>
                </w:r>
              </w:sdtContent>
            </w:sdt>
            <w:r w:rsidR="00B82E05" w:rsidRPr="0006487F">
              <w:t xml:space="preserve"> </w:t>
            </w:r>
          </w:p>
          <w:p w14:paraId="72FE794A" w14:textId="77777777" w:rsidR="00CF2F33" w:rsidRPr="0006487F" w:rsidRDefault="00CF2F33" w:rsidP="00B82E05"/>
          <w:p w14:paraId="2780020C" w14:textId="79921D50" w:rsidR="00B82E05" w:rsidRPr="0006487F" w:rsidRDefault="0041745D" w:rsidP="00B82E05">
            <w:pPr>
              <w:pStyle w:val="MenuItem"/>
            </w:pPr>
            <w:sdt>
              <w:sdtPr>
                <w:id w:val="-1340236054"/>
                <w:placeholder>
                  <w:docPart w:val="D339400804F24E90B68DA7231DB8871F"/>
                </w:placeholder>
                <w15:appearance w15:val="hidden"/>
              </w:sdtPr>
              <w:sdtEndPr/>
              <w:sdtContent>
                <w:r w:rsidR="00E92827">
                  <w:t xml:space="preserve">Goats cheese &amp; barley </w:t>
                </w:r>
                <w:r w:rsidR="001A6907">
                  <w:t>risotto with winter greens</w:t>
                </w:r>
              </w:sdtContent>
            </w:sdt>
            <w:r w:rsidR="00B82E05" w:rsidRPr="0006487F">
              <w:t xml:space="preserve"> </w:t>
            </w:r>
            <w:r w:rsidR="00DB0D47">
              <w:t>(v)</w:t>
            </w:r>
          </w:p>
          <w:p w14:paraId="4915AC92" w14:textId="77777777" w:rsidR="001A6907" w:rsidRDefault="001A6907" w:rsidP="00B82E05"/>
          <w:p w14:paraId="74DB4B11" w14:textId="30A2BDAA" w:rsidR="00B82E05" w:rsidRDefault="001A6907" w:rsidP="00B82E05">
            <w:r>
              <w:rPr>
                <w:b/>
                <w:bCs/>
              </w:rPr>
              <w:t xml:space="preserve">Homemade </w:t>
            </w:r>
            <w:r w:rsidR="00D211E2">
              <w:rPr>
                <w:b/>
                <w:bCs/>
              </w:rPr>
              <w:t>venison</w:t>
            </w:r>
            <w:r>
              <w:rPr>
                <w:b/>
                <w:bCs/>
              </w:rPr>
              <w:t xml:space="preserve"> &amp; stout steamed pudding</w:t>
            </w:r>
            <w:r w:rsidR="00D211E2">
              <w:rPr>
                <w:b/>
                <w:bCs/>
              </w:rPr>
              <w:t xml:space="preserve"> served with seasonable vegetables</w:t>
            </w:r>
            <w:r w:rsidR="00B82E05" w:rsidRPr="0006487F">
              <w:t xml:space="preserve"> </w:t>
            </w:r>
          </w:p>
          <w:p w14:paraId="00275177" w14:textId="77777777" w:rsidR="00D211E2" w:rsidRDefault="00D211E2" w:rsidP="00B82E05"/>
          <w:p w14:paraId="12F5689A" w14:textId="4A6C56A7" w:rsidR="00D211E2" w:rsidRPr="00D211E2" w:rsidRDefault="00D211E2" w:rsidP="00B82E05">
            <w:pPr>
              <w:rPr>
                <w:b/>
                <w:bCs/>
              </w:rPr>
            </w:pPr>
            <w:r>
              <w:rPr>
                <w:b/>
                <w:bCs/>
              </w:rPr>
              <w:t>Pan fried Seabass fillet with creamed fennel, served with seasonable vegetables</w:t>
            </w:r>
          </w:p>
          <w:p w14:paraId="1BDBBAAC" w14:textId="77777777" w:rsidR="00B82E05" w:rsidRPr="0006487F" w:rsidRDefault="00B82E05" w:rsidP="00B82E05"/>
          <w:p w14:paraId="579516C0" w14:textId="77777777" w:rsidR="00A6364B" w:rsidRDefault="0041745D" w:rsidP="00B82E05">
            <w:pPr>
              <w:pStyle w:val="SectionTitlesAllCaps"/>
            </w:pPr>
            <w:sdt>
              <w:sdtPr>
                <w:id w:val="-1527942327"/>
                <w:placeholder>
                  <w:docPart w:val="38342B1C28DE49F6B320F4A272FCA16C"/>
                </w:placeholder>
                <w:showingPlcHdr/>
                <w15:appearance w15:val="hidden"/>
              </w:sdtPr>
              <w:sdtEndPr/>
              <w:sdtContent>
                <w:r w:rsidR="00B82E05" w:rsidRPr="0006487F">
                  <w:t>THIRD COURSE</w:t>
                </w:r>
              </w:sdtContent>
            </w:sdt>
            <w:r w:rsidR="00B82E05" w:rsidRPr="0006487F">
              <w:t xml:space="preserve"> </w:t>
            </w:r>
          </w:p>
          <w:p w14:paraId="0D969B6B" w14:textId="77777777" w:rsidR="00B82E05" w:rsidRPr="002B66BB" w:rsidRDefault="00B82E05" w:rsidP="00A6364B">
            <w:pPr>
              <w:rPr>
                <w:szCs w:val="14"/>
              </w:rPr>
            </w:pPr>
          </w:p>
          <w:p w14:paraId="65D51F47" w14:textId="3B94C73A" w:rsidR="00B82E05" w:rsidRPr="0006487F" w:rsidRDefault="0041745D" w:rsidP="00B82E05">
            <w:pPr>
              <w:pStyle w:val="MenuItem"/>
            </w:pPr>
            <w:sdt>
              <w:sdtPr>
                <w:id w:val="115036692"/>
                <w:placeholder>
                  <w:docPart w:val="8679826259914FB194BFE7A3A9BDBC3B"/>
                </w:placeholder>
                <w15:appearance w15:val="hidden"/>
              </w:sdtPr>
              <w:sdtEndPr/>
              <w:sdtContent>
                <w:r w:rsidR="007E54F5">
                  <w:t xml:space="preserve">Poached pears in spiced wine, served with a ginger biscuit and </w:t>
                </w:r>
                <w:r w:rsidR="004C145A">
                  <w:t>ice cream (</w:t>
                </w:r>
                <w:r w:rsidR="00C1382D">
                  <w:t>v</w:t>
                </w:r>
                <w:r w:rsidR="00DB0D47">
                  <w:t>)</w:t>
                </w:r>
              </w:sdtContent>
            </w:sdt>
          </w:p>
          <w:p w14:paraId="3C1DC49B" w14:textId="3055400D" w:rsidR="00B82E05" w:rsidRDefault="00B82E05" w:rsidP="00B82E05"/>
          <w:p w14:paraId="40E650EE" w14:textId="66AE8FB7" w:rsidR="00DB0D47" w:rsidRPr="0006487F" w:rsidRDefault="001134BB" w:rsidP="00B82E05">
            <w:r>
              <w:rPr>
                <w:b/>
                <w:bCs/>
              </w:rPr>
              <w:t>Chocolate truffle torte, with amaretto butter</w:t>
            </w:r>
            <w:r w:rsidR="00BC4099">
              <w:rPr>
                <w:b/>
                <w:bCs/>
              </w:rPr>
              <w:t xml:space="preserve"> and cream</w:t>
            </w:r>
            <w:r w:rsidR="00E5195F">
              <w:rPr>
                <w:b/>
                <w:bCs/>
              </w:rPr>
              <w:t xml:space="preserve"> (v)</w:t>
            </w:r>
          </w:p>
          <w:p w14:paraId="5D0C31AB" w14:textId="77777777" w:rsidR="00B82E05" w:rsidRPr="0006487F" w:rsidRDefault="00B82E05" w:rsidP="00B82E05"/>
          <w:p w14:paraId="37DA5246" w14:textId="4F62857E" w:rsidR="00B82E05" w:rsidRPr="0006487F" w:rsidRDefault="001134BB" w:rsidP="00B82E05">
            <w:pPr>
              <w:pStyle w:val="MenuItem"/>
            </w:pPr>
            <w:r>
              <w:t>The classic Stove sticky toffee pudding</w:t>
            </w:r>
            <w:r w:rsidR="00905440">
              <w:t xml:space="preserve"> with clotted cream</w:t>
            </w:r>
            <w:r w:rsidR="00E5195F">
              <w:t xml:space="preserve"> (v)</w:t>
            </w:r>
          </w:p>
          <w:sdt>
            <w:sdtPr>
              <w:id w:val="-413943386"/>
              <w:placeholder>
                <w:docPart w:val="4671F12C9DD54D6B844BA7AB462C7760"/>
              </w:placeholder>
              <w15:appearance w15:val="hidden"/>
            </w:sdtPr>
            <w:sdtEndPr>
              <w:rPr>
                <w:color w:val="FF0000"/>
              </w:rPr>
            </w:sdtEndPr>
            <w:sdtContent>
              <w:p w14:paraId="790CCCBD" w14:textId="77777777" w:rsidR="00905440" w:rsidRDefault="00905440" w:rsidP="00B82E05"/>
              <w:p w14:paraId="5EF54700" w14:textId="0FAA6575" w:rsidR="00BC4099" w:rsidRDefault="004F2F7A" w:rsidP="00B82E05">
                <w:pPr>
                  <w:rPr>
                    <w:b/>
                    <w:bCs/>
                  </w:rPr>
                </w:pPr>
                <w:r w:rsidRPr="007C04EF">
                  <w:rPr>
                    <w:b/>
                    <w:bCs/>
                  </w:rPr>
                  <w:t>Vegan chocolate and cranberry r</w:t>
                </w:r>
                <w:r w:rsidR="006B2379" w:rsidRPr="007C04EF">
                  <w:rPr>
                    <w:b/>
                    <w:bCs/>
                  </w:rPr>
                  <w:t>o</w:t>
                </w:r>
                <w:r w:rsidRPr="007C04EF">
                  <w:rPr>
                    <w:b/>
                    <w:bCs/>
                  </w:rPr>
                  <w:t>ulade</w:t>
                </w:r>
                <w:r w:rsidR="00E5195F">
                  <w:rPr>
                    <w:b/>
                    <w:bCs/>
                  </w:rPr>
                  <w:t xml:space="preserve"> (ve)</w:t>
                </w:r>
              </w:p>
              <w:p w14:paraId="6D43CCE4" w14:textId="77777777" w:rsidR="007C40B9" w:rsidRDefault="007C40B9" w:rsidP="00B82E05">
                <w:pPr>
                  <w:rPr>
                    <w:b/>
                    <w:bCs/>
                  </w:rPr>
                </w:pPr>
              </w:p>
              <w:p w14:paraId="4D932983" w14:textId="52A1670B" w:rsidR="00B82E05" w:rsidRPr="00EE54FF" w:rsidRDefault="00871024" w:rsidP="00EE54FF">
                <w:pPr>
                  <w:jc w:val="center"/>
                  <w:rPr>
                    <w:color w:val="FF0000"/>
                  </w:rPr>
                </w:pPr>
                <w:r w:rsidRPr="00EE54FF">
                  <w:rPr>
                    <w:color w:val="FF0000"/>
                    <w:sz w:val="16"/>
                    <w:szCs w:val="16"/>
                  </w:rPr>
                  <w:t>P</w:t>
                </w:r>
                <w:r w:rsidR="000321D9" w:rsidRPr="00EE54FF">
                  <w:rPr>
                    <w:color w:val="FF0000"/>
                    <w:sz w:val="16"/>
                    <w:szCs w:val="16"/>
                  </w:rPr>
                  <w:t xml:space="preserve">lease inform us of any food allergies you may have. </w:t>
                </w:r>
                <w:r w:rsidR="00803167" w:rsidRPr="00EE54FF">
                  <w:rPr>
                    <w:color w:val="FF0000"/>
                    <w:sz w:val="16"/>
                    <w:szCs w:val="16"/>
                  </w:rPr>
                  <w:t xml:space="preserve">Although every care is taken, we cannot guarantee the absence of allergens in our dishes. </w:t>
                </w:r>
              </w:p>
            </w:sdtContent>
          </w:sdt>
          <w:p w14:paraId="21AC5784" w14:textId="77777777" w:rsidR="00B82E05" w:rsidRDefault="00B82E05" w:rsidP="00B82E05"/>
          <w:p w14:paraId="4CD13530" w14:textId="3807F795" w:rsidR="00B82E05" w:rsidRPr="00B82E05" w:rsidRDefault="00B82E05" w:rsidP="00B82E05"/>
        </w:tc>
      </w:tr>
    </w:tbl>
    <w:p w14:paraId="3C0E7E53" w14:textId="77777777" w:rsidR="00B24CA4" w:rsidRDefault="00B24CA4"/>
    <w:sectPr w:rsidR="00B24CA4" w:rsidSect="00FB4D25">
      <w:footerReference w:type="first" r:id="rId11"/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56A56" w14:textId="77777777" w:rsidR="0041745D" w:rsidRDefault="0041745D" w:rsidP="001A2967">
      <w:r>
        <w:separator/>
      </w:r>
    </w:p>
  </w:endnote>
  <w:endnote w:type="continuationSeparator" w:id="0">
    <w:p w14:paraId="05E8A13B" w14:textId="77777777" w:rsidR="0041745D" w:rsidRDefault="0041745D" w:rsidP="001A2967">
      <w:r>
        <w:continuationSeparator/>
      </w:r>
    </w:p>
  </w:endnote>
  <w:endnote w:type="continuationNotice" w:id="1">
    <w:p w14:paraId="27DF71DA" w14:textId="77777777" w:rsidR="0041745D" w:rsidRDefault="004174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73150971B1634EEB9C03664FE6E5BDAB"/>
      </w:placeholder>
      <w:temporary/>
      <w:showingPlcHdr/>
      <w15:appearance w15:val="hidden"/>
    </w:sdtPr>
    <w:sdtContent>
      <w:p w14:paraId="0B50EFDB" w14:textId="77777777" w:rsidR="001B3853" w:rsidRDefault="001B3853">
        <w:pPr>
          <w:pStyle w:val="Footer"/>
        </w:pPr>
        <w:r>
          <w:t>[Type here]</w:t>
        </w:r>
      </w:p>
    </w:sdtContent>
  </w:sdt>
  <w:p w14:paraId="25BAD382" w14:textId="77777777" w:rsidR="001B3853" w:rsidRDefault="001B38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D9703" w14:textId="77777777" w:rsidR="0041745D" w:rsidRDefault="0041745D" w:rsidP="001A2967">
      <w:r>
        <w:separator/>
      </w:r>
    </w:p>
  </w:footnote>
  <w:footnote w:type="continuationSeparator" w:id="0">
    <w:p w14:paraId="6AF2F92A" w14:textId="77777777" w:rsidR="0041745D" w:rsidRDefault="0041745D" w:rsidP="001A2967">
      <w:r>
        <w:continuationSeparator/>
      </w:r>
    </w:p>
  </w:footnote>
  <w:footnote w:type="continuationNotice" w:id="1">
    <w:p w14:paraId="6F72E579" w14:textId="77777777" w:rsidR="0041745D" w:rsidRDefault="0041745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>
      <o:colormru v:ext="edit" colors="#f1f0f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D25"/>
    <w:rsid w:val="000153C5"/>
    <w:rsid w:val="000321D9"/>
    <w:rsid w:val="00044BFA"/>
    <w:rsid w:val="000608E1"/>
    <w:rsid w:val="0006487F"/>
    <w:rsid w:val="000742CC"/>
    <w:rsid w:val="000A2EA8"/>
    <w:rsid w:val="000C211A"/>
    <w:rsid w:val="000C631E"/>
    <w:rsid w:val="000F4C04"/>
    <w:rsid w:val="00100C89"/>
    <w:rsid w:val="001134BB"/>
    <w:rsid w:val="00115A84"/>
    <w:rsid w:val="00117EB6"/>
    <w:rsid w:val="00143A44"/>
    <w:rsid w:val="00146462"/>
    <w:rsid w:val="00162BDD"/>
    <w:rsid w:val="00177960"/>
    <w:rsid w:val="00195C94"/>
    <w:rsid w:val="001A12D4"/>
    <w:rsid w:val="001A2967"/>
    <w:rsid w:val="001A6907"/>
    <w:rsid w:val="001B3853"/>
    <w:rsid w:val="001C13B9"/>
    <w:rsid w:val="001D14DD"/>
    <w:rsid w:val="001D3B27"/>
    <w:rsid w:val="001E33CE"/>
    <w:rsid w:val="002042A0"/>
    <w:rsid w:val="00212F22"/>
    <w:rsid w:val="00224C68"/>
    <w:rsid w:val="00235436"/>
    <w:rsid w:val="00253133"/>
    <w:rsid w:val="002562DA"/>
    <w:rsid w:val="002737EF"/>
    <w:rsid w:val="0028484D"/>
    <w:rsid w:val="00297E4E"/>
    <w:rsid w:val="002A4CED"/>
    <w:rsid w:val="002A6555"/>
    <w:rsid w:val="002B3244"/>
    <w:rsid w:val="002B66BB"/>
    <w:rsid w:val="00336FBF"/>
    <w:rsid w:val="00346546"/>
    <w:rsid w:val="003467CD"/>
    <w:rsid w:val="00377385"/>
    <w:rsid w:val="0039580F"/>
    <w:rsid w:val="003B4A0F"/>
    <w:rsid w:val="003C6701"/>
    <w:rsid w:val="003D48AC"/>
    <w:rsid w:val="003F1A12"/>
    <w:rsid w:val="0041745D"/>
    <w:rsid w:val="00421207"/>
    <w:rsid w:val="0042557E"/>
    <w:rsid w:val="0043556D"/>
    <w:rsid w:val="004949DF"/>
    <w:rsid w:val="004B1C4C"/>
    <w:rsid w:val="004B4F4F"/>
    <w:rsid w:val="004B7CD0"/>
    <w:rsid w:val="004C145A"/>
    <w:rsid w:val="004D6D38"/>
    <w:rsid w:val="004E1F72"/>
    <w:rsid w:val="004E29BA"/>
    <w:rsid w:val="004E3EB1"/>
    <w:rsid w:val="004F2F7A"/>
    <w:rsid w:val="005138C2"/>
    <w:rsid w:val="0052206B"/>
    <w:rsid w:val="00547066"/>
    <w:rsid w:val="00555125"/>
    <w:rsid w:val="00566507"/>
    <w:rsid w:val="00567017"/>
    <w:rsid w:val="00570C4F"/>
    <w:rsid w:val="00593BDB"/>
    <w:rsid w:val="005B3CBE"/>
    <w:rsid w:val="005B51FF"/>
    <w:rsid w:val="005C2238"/>
    <w:rsid w:val="00620AA5"/>
    <w:rsid w:val="00653221"/>
    <w:rsid w:val="00654B3D"/>
    <w:rsid w:val="00663852"/>
    <w:rsid w:val="00684C78"/>
    <w:rsid w:val="006B2379"/>
    <w:rsid w:val="006C2744"/>
    <w:rsid w:val="006C488D"/>
    <w:rsid w:val="006E1A20"/>
    <w:rsid w:val="006E2392"/>
    <w:rsid w:val="006F64EA"/>
    <w:rsid w:val="007016A0"/>
    <w:rsid w:val="00704FB1"/>
    <w:rsid w:val="00715F79"/>
    <w:rsid w:val="0073254C"/>
    <w:rsid w:val="00734704"/>
    <w:rsid w:val="007644C4"/>
    <w:rsid w:val="00764D90"/>
    <w:rsid w:val="00767FAF"/>
    <w:rsid w:val="00772242"/>
    <w:rsid w:val="007A7AB3"/>
    <w:rsid w:val="007C04EF"/>
    <w:rsid w:val="007C40B9"/>
    <w:rsid w:val="007C6B43"/>
    <w:rsid w:val="007E54F5"/>
    <w:rsid w:val="00803167"/>
    <w:rsid w:val="00806DB0"/>
    <w:rsid w:val="00810AFE"/>
    <w:rsid w:val="00836F58"/>
    <w:rsid w:val="00845B4D"/>
    <w:rsid w:val="00871024"/>
    <w:rsid w:val="00872335"/>
    <w:rsid w:val="00877DC3"/>
    <w:rsid w:val="0089737F"/>
    <w:rsid w:val="008B515B"/>
    <w:rsid w:val="008C7F79"/>
    <w:rsid w:val="008D67A9"/>
    <w:rsid w:val="008F7090"/>
    <w:rsid w:val="00905440"/>
    <w:rsid w:val="009123D2"/>
    <w:rsid w:val="00937647"/>
    <w:rsid w:val="009378B1"/>
    <w:rsid w:val="00954443"/>
    <w:rsid w:val="00964BB0"/>
    <w:rsid w:val="00976C66"/>
    <w:rsid w:val="0098202E"/>
    <w:rsid w:val="009861A0"/>
    <w:rsid w:val="00990B75"/>
    <w:rsid w:val="009C5C11"/>
    <w:rsid w:val="009E6FDF"/>
    <w:rsid w:val="00A001BE"/>
    <w:rsid w:val="00A04222"/>
    <w:rsid w:val="00A16587"/>
    <w:rsid w:val="00A20F13"/>
    <w:rsid w:val="00A24D58"/>
    <w:rsid w:val="00A30730"/>
    <w:rsid w:val="00A419E6"/>
    <w:rsid w:val="00A633A3"/>
    <w:rsid w:val="00A6364B"/>
    <w:rsid w:val="00A83F81"/>
    <w:rsid w:val="00AA1662"/>
    <w:rsid w:val="00AB5758"/>
    <w:rsid w:val="00AC5120"/>
    <w:rsid w:val="00AD2FBB"/>
    <w:rsid w:val="00AD4146"/>
    <w:rsid w:val="00B06A49"/>
    <w:rsid w:val="00B24CA4"/>
    <w:rsid w:val="00B67E07"/>
    <w:rsid w:val="00B71F47"/>
    <w:rsid w:val="00B724A9"/>
    <w:rsid w:val="00B82E05"/>
    <w:rsid w:val="00B86E88"/>
    <w:rsid w:val="00B915B9"/>
    <w:rsid w:val="00BC2997"/>
    <w:rsid w:val="00BC4099"/>
    <w:rsid w:val="00C01275"/>
    <w:rsid w:val="00C1382D"/>
    <w:rsid w:val="00C15B9B"/>
    <w:rsid w:val="00C30F63"/>
    <w:rsid w:val="00C33ACB"/>
    <w:rsid w:val="00C3656A"/>
    <w:rsid w:val="00C82EBA"/>
    <w:rsid w:val="00C834DB"/>
    <w:rsid w:val="00C909E1"/>
    <w:rsid w:val="00C931E2"/>
    <w:rsid w:val="00C955AA"/>
    <w:rsid w:val="00CA2497"/>
    <w:rsid w:val="00CC2ED3"/>
    <w:rsid w:val="00CF2F33"/>
    <w:rsid w:val="00D211E2"/>
    <w:rsid w:val="00D363C8"/>
    <w:rsid w:val="00D47732"/>
    <w:rsid w:val="00D61503"/>
    <w:rsid w:val="00D6212E"/>
    <w:rsid w:val="00D968E2"/>
    <w:rsid w:val="00D9714E"/>
    <w:rsid w:val="00DA5699"/>
    <w:rsid w:val="00DB0D47"/>
    <w:rsid w:val="00DF18B7"/>
    <w:rsid w:val="00E5195F"/>
    <w:rsid w:val="00E60A74"/>
    <w:rsid w:val="00E67E9E"/>
    <w:rsid w:val="00E70DD8"/>
    <w:rsid w:val="00E85E0D"/>
    <w:rsid w:val="00E92827"/>
    <w:rsid w:val="00EC3686"/>
    <w:rsid w:val="00ED2934"/>
    <w:rsid w:val="00EE3207"/>
    <w:rsid w:val="00EE54FF"/>
    <w:rsid w:val="00EF5033"/>
    <w:rsid w:val="00F0023F"/>
    <w:rsid w:val="00F06FD8"/>
    <w:rsid w:val="00F26E82"/>
    <w:rsid w:val="00F627D3"/>
    <w:rsid w:val="00FB4D25"/>
    <w:rsid w:val="00FB58B8"/>
    <w:rsid w:val="00FE0F47"/>
    <w:rsid w:val="036C13DD"/>
    <w:rsid w:val="05D2442A"/>
    <w:rsid w:val="089CD8AB"/>
    <w:rsid w:val="0A168BC0"/>
    <w:rsid w:val="0D07EFC1"/>
    <w:rsid w:val="1515FCCD"/>
    <w:rsid w:val="199B6C99"/>
    <w:rsid w:val="2E0BEADF"/>
    <w:rsid w:val="308313FF"/>
    <w:rsid w:val="35B8285F"/>
    <w:rsid w:val="35BFEE9B"/>
    <w:rsid w:val="35F4FADC"/>
    <w:rsid w:val="3722E909"/>
    <w:rsid w:val="375BBEFC"/>
    <w:rsid w:val="3C0D1AC2"/>
    <w:rsid w:val="454C3E4B"/>
    <w:rsid w:val="4F6CAA53"/>
    <w:rsid w:val="506792DA"/>
    <w:rsid w:val="52EE2565"/>
    <w:rsid w:val="543F2AF7"/>
    <w:rsid w:val="56A28843"/>
    <w:rsid w:val="59CB3AB6"/>
    <w:rsid w:val="5E7AD200"/>
    <w:rsid w:val="646AD2C4"/>
    <w:rsid w:val="73CB7521"/>
    <w:rsid w:val="750A2BA5"/>
    <w:rsid w:val="783B0956"/>
    <w:rsid w:val="79FA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1f0f0"/>
    </o:shapedefaults>
    <o:shapelayout v:ext="edit">
      <o:idmap v:ext="edit" data="2"/>
    </o:shapelayout>
  </w:shapeDefaults>
  <w:decimalSymbol w:val="."/>
  <w:listSeparator w:val=","/>
  <w14:docId w14:val="1C9468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363C8"/>
    <w:pPr>
      <w:spacing w:after="0" w:line="240" w:lineRule="auto"/>
    </w:pPr>
    <w:rPr>
      <w:color w:val="5E6E75" w:themeColor="accent1"/>
      <w:spacing w:val="1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semiHidden/>
    <w:rsid w:val="004B7C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semiHidden/>
    <w:rsid w:val="004B7CD0"/>
  </w:style>
  <w:style w:type="paragraph" w:styleId="Header">
    <w:name w:val="header"/>
    <w:basedOn w:val="Normal"/>
    <w:link w:val="HeaderChar"/>
    <w:uiPriority w:val="99"/>
    <w:semiHidden/>
    <w:rsid w:val="001A29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2E05"/>
    <w:rPr>
      <w:color w:val="5E6E75" w:themeColor="accent1"/>
      <w:spacing w:val="10"/>
      <w:sz w:val="18"/>
    </w:rPr>
  </w:style>
  <w:style w:type="paragraph" w:styleId="Footer">
    <w:name w:val="footer"/>
    <w:basedOn w:val="Normal"/>
    <w:link w:val="FooterChar"/>
    <w:uiPriority w:val="99"/>
    <w:rsid w:val="001A29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E05"/>
    <w:rPr>
      <w:color w:val="5E6E75" w:themeColor="accent1"/>
      <w:spacing w:val="10"/>
      <w:sz w:val="18"/>
    </w:rPr>
  </w:style>
  <w:style w:type="paragraph" w:customStyle="1" w:styleId="SectionTitlesAllCaps">
    <w:name w:val="Section Titles All Caps"/>
    <w:basedOn w:val="paragraph"/>
    <w:qFormat/>
    <w:rsid w:val="00224C68"/>
    <w:pPr>
      <w:spacing w:before="360" w:beforeAutospacing="0" w:after="0" w:afterAutospacing="0"/>
      <w:textAlignment w:val="baseline"/>
    </w:pPr>
    <w:rPr>
      <w:rFonts w:asciiTheme="majorHAnsi" w:hAnsiTheme="majorHAnsi"/>
      <w:caps/>
      <w:color w:val="C6964E" w:themeColor="accent2"/>
      <w:sz w:val="32"/>
    </w:rPr>
  </w:style>
  <w:style w:type="character" w:customStyle="1" w:styleId="SentenceCaseGoldSubtitle">
    <w:name w:val="Sentence Case Gold Subtitle"/>
    <w:basedOn w:val="DefaultParagraphFont"/>
    <w:uiPriority w:val="1"/>
    <w:semiHidden/>
    <w:qFormat/>
    <w:rsid w:val="00C3656A"/>
    <w:rPr>
      <w:rFonts w:asciiTheme="majorHAnsi" w:hAnsiTheme="majorHAnsi"/>
      <w:color w:val="C6964E" w:themeColor="accent2"/>
      <w:sz w:val="36"/>
      <w:szCs w:val="36"/>
    </w:rPr>
  </w:style>
  <w:style w:type="character" w:customStyle="1" w:styleId="Bodycopy">
    <w:name w:val="Body copy"/>
    <w:basedOn w:val="normaltextrun"/>
    <w:uiPriority w:val="1"/>
    <w:semiHidden/>
    <w:qFormat/>
    <w:rsid w:val="00684C78"/>
    <w:rPr>
      <w:rFonts w:asciiTheme="minorHAnsi" w:hAnsiTheme="minorHAnsi" w:cs="Calibri"/>
      <w:color w:val="5E6E75" w:themeColor="accent1"/>
      <w:spacing w:val="10"/>
      <w:sz w:val="18"/>
      <w:szCs w:val="18"/>
    </w:rPr>
  </w:style>
  <w:style w:type="character" w:customStyle="1" w:styleId="CapsSectionTitle">
    <w:name w:val="Caps Section Title"/>
    <w:basedOn w:val="normaltextrun"/>
    <w:uiPriority w:val="1"/>
    <w:semiHidden/>
    <w:qFormat/>
    <w:rsid w:val="004949DF"/>
    <w:rPr>
      <w:rFonts w:asciiTheme="majorHAnsi" w:hAnsiTheme="majorHAnsi" w:cs="Calibri"/>
      <w:caps/>
      <w:smallCaps w:val="0"/>
      <w:color w:val="C6964E" w:themeColor="accent2"/>
      <w:sz w:val="32"/>
      <w:szCs w:val="32"/>
    </w:rPr>
  </w:style>
  <w:style w:type="paragraph" w:customStyle="1" w:styleId="BodyCopyItalic">
    <w:name w:val="Body Copy Italic"/>
    <w:basedOn w:val="paragraph"/>
    <w:semiHidden/>
    <w:rsid w:val="00F06FD8"/>
    <w:pPr>
      <w:spacing w:before="0" w:beforeAutospacing="0" w:after="0" w:afterAutospacing="0"/>
      <w:textAlignment w:val="baseline"/>
    </w:pPr>
    <w:rPr>
      <w:rFonts w:asciiTheme="minorHAnsi" w:hAnsiTheme="minorHAnsi" w:cs="Calibri"/>
      <w:i/>
      <w:iCs/>
      <w:sz w:val="18"/>
      <w:szCs w:val="18"/>
    </w:rPr>
  </w:style>
  <w:style w:type="paragraph" w:customStyle="1" w:styleId="MenuItem">
    <w:name w:val="Menu Item"/>
    <w:basedOn w:val="Normal"/>
    <w:next w:val="Normal"/>
    <w:qFormat/>
    <w:rsid w:val="00224C68"/>
    <w:rPr>
      <w:b/>
    </w:rPr>
  </w:style>
  <w:style w:type="character" w:customStyle="1" w:styleId="LowercaseMenuTitle">
    <w:name w:val="Lowercase Menu Title"/>
    <w:basedOn w:val="DefaultParagraphFont"/>
    <w:uiPriority w:val="1"/>
    <w:semiHidden/>
    <w:qFormat/>
    <w:rsid w:val="00F06FD8"/>
    <w:rPr>
      <w:rFonts w:asciiTheme="majorHAnsi" w:hAnsiTheme="majorHAnsi"/>
      <w:color w:val="C6964E" w:themeColor="accent2"/>
      <w:sz w:val="96"/>
      <w:szCs w:val="96"/>
    </w:rPr>
  </w:style>
  <w:style w:type="character" w:customStyle="1" w:styleId="LowercaseSectionTitle">
    <w:name w:val="Lowercase Section Title"/>
    <w:basedOn w:val="normaltextrun"/>
    <w:uiPriority w:val="1"/>
    <w:semiHidden/>
    <w:qFormat/>
    <w:rsid w:val="00F06FD8"/>
    <w:rPr>
      <w:rFonts w:asciiTheme="majorHAnsi" w:hAnsiTheme="majorHAnsi" w:cs="Calibri"/>
      <w:color w:val="C6964E" w:themeColor="accent2"/>
      <w:sz w:val="32"/>
      <w:szCs w:val="32"/>
    </w:rPr>
  </w:style>
  <w:style w:type="paragraph" w:customStyle="1" w:styleId="TitleAllCaps">
    <w:name w:val="Title All Caps"/>
    <w:basedOn w:val="Normal"/>
    <w:next w:val="Normal"/>
    <w:qFormat/>
    <w:rsid w:val="00B86E88"/>
    <w:rPr>
      <w:rFonts w:asciiTheme="majorHAnsi" w:hAnsiTheme="majorHAnsi"/>
      <w:caps/>
      <w:color w:val="C6964E" w:themeColor="accent2"/>
      <w:sz w:val="96"/>
    </w:rPr>
  </w:style>
  <w:style w:type="character" w:styleId="PlaceholderText">
    <w:name w:val="Placeholder Text"/>
    <w:basedOn w:val="DefaultParagraphFont"/>
    <w:uiPriority w:val="99"/>
    <w:semiHidden/>
    <w:rsid w:val="008D67A9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4C68"/>
    <w:pPr>
      <w:numPr>
        <w:ilvl w:val="1"/>
      </w:numPr>
      <w:spacing w:after="160"/>
    </w:pPr>
    <w:rPr>
      <w:rFonts w:asciiTheme="majorHAnsi" w:eastAsiaTheme="minorEastAsia" w:hAnsiTheme="majorHAnsi"/>
      <w:color w:val="C6964E" w:themeColor="accent2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24C68"/>
    <w:rPr>
      <w:rFonts w:asciiTheme="majorHAnsi" w:eastAsiaTheme="minorEastAsia" w:hAnsiTheme="majorHAnsi"/>
      <w:color w:val="C6964E" w:themeColor="accent2"/>
      <w:spacing w:val="15"/>
      <w:sz w:val="36"/>
    </w:rPr>
  </w:style>
  <w:style w:type="paragraph" w:customStyle="1" w:styleId="SectionTitlesLowercase">
    <w:name w:val="Section Titles Lowercase"/>
    <w:basedOn w:val="SectionTitlesAllCaps"/>
    <w:qFormat/>
    <w:rsid w:val="004D6D38"/>
    <w:rPr>
      <w:caps w:val="0"/>
    </w:rPr>
  </w:style>
  <w:style w:type="paragraph" w:customStyle="1" w:styleId="TitleLowercase">
    <w:name w:val="Title Lowercase"/>
    <w:basedOn w:val="TitleAllCaps"/>
    <w:qFormat/>
    <w:rsid w:val="001D14DD"/>
    <w:rPr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1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\AppData\Roaming\Microsoft\Templates\Elegant%20dinner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62D729B94D4DA794A96107F85813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3DF70-7196-4467-A4D8-B8CB49ED0B03}"/>
      </w:docPartPr>
      <w:docPartBody>
        <w:p w:rsidR="0031664D" w:rsidRDefault="007E1636">
          <w:pPr>
            <w:pStyle w:val="4B62D729B94D4DA794A96107F85813A9"/>
          </w:pPr>
          <w:r w:rsidRPr="00224C68">
            <w:t>DINNER MENU</w:t>
          </w:r>
        </w:p>
      </w:docPartBody>
    </w:docPart>
    <w:docPart>
      <w:docPartPr>
        <w:name w:val="9C7029C3CB974AA094F1DB4EB8F38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B82F5-B47A-405B-92FA-B1EE80EA20BB}"/>
      </w:docPartPr>
      <w:docPartBody>
        <w:p w:rsidR="0031664D" w:rsidRDefault="007E1636">
          <w:pPr>
            <w:pStyle w:val="9C7029C3CB974AA094F1DB4EB8F385FF"/>
          </w:pPr>
          <w:r w:rsidRPr="00224C68">
            <w:rPr>
              <w:rStyle w:val="PlaceholderText"/>
            </w:rPr>
            <w:t>$30 per person</w:t>
          </w:r>
        </w:p>
      </w:docPartBody>
    </w:docPart>
    <w:docPart>
      <w:docPartPr>
        <w:name w:val="67A01FD215BF467A8EFD8DFAD8C3E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7AAD4-E88F-40CF-9F30-7717C1C72C40}"/>
      </w:docPartPr>
      <w:docPartBody>
        <w:p w:rsidR="0031664D" w:rsidRDefault="007E1636">
          <w:pPr>
            <w:pStyle w:val="67A01FD215BF467A8EFD8DFAD8C3E00D"/>
          </w:pPr>
          <w:r w:rsidRPr="00224C68">
            <w:t>Select one dish from each course</w:t>
          </w:r>
        </w:p>
      </w:docPartBody>
    </w:docPart>
    <w:docPart>
      <w:docPartPr>
        <w:name w:val="4EE80B2491E44B599E3F652BED8C0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C6B71-DD82-444B-9B1F-D5117448C380}"/>
      </w:docPartPr>
      <w:docPartBody>
        <w:p w:rsidR="0031664D" w:rsidRDefault="007E1636">
          <w:pPr>
            <w:pStyle w:val="4EE80B2491E44B599E3F652BED8C07DE"/>
          </w:pPr>
          <w:r w:rsidRPr="0006487F">
            <w:t>FIRST COURSE</w:t>
          </w:r>
        </w:p>
      </w:docPartBody>
    </w:docPart>
    <w:docPart>
      <w:docPartPr>
        <w:name w:val="43236DCEDD364A2FB0F49A6D2C4C7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F8265-B72D-46F2-96AC-017DD1387713}"/>
      </w:docPartPr>
      <w:docPartBody>
        <w:p w:rsidR="0031664D" w:rsidRDefault="007E1636">
          <w:pPr>
            <w:pStyle w:val="43236DCEDD364A2FB0F49A6D2C4C73A6"/>
          </w:pPr>
          <w:r w:rsidRPr="0006487F">
            <w:t>Potato cakes</w:t>
          </w:r>
        </w:p>
      </w:docPartBody>
    </w:docPart>
    <w:docPart>
      <w:docPartPr>
        <w:name w:val="1D4A9481B9CF4753B243843014747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E45BF2-ADBB-4870-8108-6EE93D3B7463}"/>
      </w:docPartPr>
      <w:docPartBody>
        <w:p w:rsidR="0031664D" w:rsidRDefault="007E1636">
          <w:pPr>
            <w:pStyle w:val="1D4A9481B9CF4753B243843014747FF2"/>
          </w:pPr>
          <w:r w:rsidRPr="0006487F">
            <w:t>Arugula salad</w:t>
          </w:r>
        </w:p>
      </w:docPartBody>
    </w:docPart>
    <w:docPart>
      <w:docPartPr>
        <w:name w:val="95F6189EAFA94483BEF3FDCE521AF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A6500-3DB8-4AD1-B961-12829BC99B3D}"/>
      </w:docPartPr>
      <w:docPartBody>
        <w:p w:rsidR="0031664D" w:rsidRDefault="007E1636">
          <w:pPr>
            <w:pStyle w:val="95F6189EAFA94483BEF3FDCE521AF551"/>
          </w:pPr>
          <w:r w:rsidRPr="0006487F">
            <w:t>SECOND COURSE</w:t>
          </w:r>
        </w:p>
      </w:docPartBody>
    </w:docPart>
    <w:docPart>
      <w:docPartPr>
        <w:name w:val="C9CE9CDC727C4431ACE47A5BFB6A5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85C15-6846-48B5-B5FA-7CEF04F11B82}"/>
      </w:docPartPr>
      <w:docPartBody>
        <w:p w:rsidR="0031664D" w:rsidRDefault="007E1636">
          <w:pPr>
            <w:pStyle w:val="C9CE9CDC727C4431ACE47A5BFB6A5E0C"/>
          </w:pPr>
          <w:r w:rsidRPr="0006487F">
            <w:t>Wagyu burger</w:t>
          </w:r>
        </w:p>
      </w:docPartBody>
    </w:docPart>
    <w:docPart>
      <w:docPartPr>
        <w:name w:val="D339400804F24E90B68DA7231DB88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98CE3-33AC-4C17-9465-214073F04055}"/>
      </w:docPartPr>
      <w:docPartBody>
        <w:p w:rsidR="0031664D" w:rsidRDefault="007E1636">
          <w:pPr>
            <w:pStyle w:val="D339400804F24E90B68DA7231DB8871F"/>
          </w:pPr>
          <w:r w:rsidRPr="0006487F">
            <w:t>Truffle mushroom pasta</w:t>
          </w:r>
        </w:p>
      </w:docPartBody>
    </w:docPart>
    <w:docPart>
      <w:docPartPr>
        <w:name w:val="38342B1C28DE49F6B320F4A272FCA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8C6B0-4953-4050-A91D-6D605B6464B4}"/>
      </w:docPartPr>
      <w:docPartBody>
        <w:p w:rsidR="0031664D" w:rsidRDefault="007E1636">
          <w:pPr>
            <w:pStyle w:val="38342B1C28DE49F6B320F4A272FCA16C"/>
          </w:pPr>
          <w:r w:rsidRPr="0006487F">
            <w:t>THIRD COURSE</w:t>
          </w:r>
        </w:p>
      </w:docPartBody>
    </w:docPart>
    <w:docPart>
      <w:docPartPr>
        <w:name w:val="8679826259914FB194BFE7A3A9BDB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29BE1-97EA-42DB-A227-9CF5EED31F8F}"/>
      </w:docPartPr>
      <w:docPartBody>
        <w:p w:rsidR="0031664D" w:rsidRDefault="007E1636">
          <w:pPr>
            <w:pStyle w:val="8679826259914FB194BFE7A3A9BDBC3B"/>
          </w:pPr>
          <w:r w:rsidRPr="0006487F">
            <w:t>Caramel cheesecake</w:t>
          </w:r>
        </w:p>
      </w:docPartBody>
    </w:docPart>
    <w:docPart>
      <w:docPartPr>
        <w:name w:val="4671F12C9DD54D6B844BA7AB462C7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A3BC6-F485-417E-BD43-A9A3F2267641}"/>
      </w:docPartPr>
      <w:docPartBody>
        <w:p w:rsidR="0031664D" w:rsidRDefault="007E1636">
          <w:pPr>
            <w:pStyle w:val="4671F12C9DD54D6B844BA7AB462C7760"/>
          </w:pPr>
          <w:r w:rsidRPr="00CF2F33">
            <w:t>Apples, cinnamon crumble, vanilla ice cream</w:t>
          </w:r>
        </w:p>
      </w:docPartBody>
    </w:docPart>
    <w:docPart>
      <w:docPartPr>
        <w:name w:val="73150971B1634EEB9C03664FE6E5B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33EBE-9D77-45BE-A231-C8624E09EB15}"/>
      </w:docPartPr>
      <w:docPartBody>
        <w:p w:rsidR="00000000" w:rsidRDefault="0031664D" w:rsidP="0031664D">
          <w:pPr>
            <w:pStyle w:val="73150971B1634EEB9C03664FE6E5BDAB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636"/>
    <w:rsid w:val="001E4B57"/>
    <w:rsid w:val="0031664D"/>
    <w:rsid w:val="007E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3150971B1634EEB9C03664FE6E5BDAB">
    <w:name w:val="73150971B1634EEB9C03664FE6E5BDAB"/>
    <w:rsid w:val="0031664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9D495217ABC45CCA1B24E9945DC115E">
    <w:name w:val="E9D495217ABC45CCA1B24E9945DC115E"/>
    <w:rsid w:val="0031664D"/>
  </w:style>
  <w:style w:type="paragraph" w:customStyle="1" w:styleId="D2D022933C7B498BB5540C6BCE586F2A">
    <w:name w:val="D2D022933C7B498BB5540C6BCE586F2A"/>
    <w:rsid w:val="0031664D"/>
  </w:style>
  <w:style w:type="paragraph" w:customStyle="1" w:styleId="4B62D729B94D4DA794A96107F85813A9">
    <w:name w:val="4B62D729B94D4DA794A96107F85813A9"/>
  </w:style>
  <w:style w:type="paragraph" w:customStyle="1" w:styleId="9C7029C3CB974AA094F1DB4EB8F385FF">
    <w:name w:val="9C7029C3CB974AA094F1DB4EB8F385FF"/>
  </w:style>
  <w:style w:type="paragraph" w:customStyle="1" w:styleId="67A01FD215BF467A8EFD8DFAD8C3E00D">
    <w:name w:val="67A01FD215BF467A8EFD8DFAD8C3E00D"/>
  </w:style>
  <w:style w:type="paragraph" w:customStyle="1" w:styleId="4EE80B2491E44B599E3F652BED8C07DE">
    <w:name w:val="4EE80B2491E44B599E3F652BED8C07DE"/>
  </w:style>
  <w:style w:type="paragraph" w:customStyle="1" w:styleId="43236DCEDD364A2FB0F49A6D2C4C73A6">
    <w:name w:val="43236DCEDD364A2FB0F49A6D2C4C73A6"/>
  </w:style>
  <w:style w:type="paragraph" w:customStyle="1" w:styleId="1D4A9481B9CF4753B243843014747FF2">
    <w:name w:val="1D4A9481B9CF4753B243843014747FF2"/>
  </w:style>
  <w:style w:type="paragraph" w:customStyle="1" w:styleId="95F6189EAFA94483BEF3FDCE521AF551">
    <w:name w:val="95F6189EAFA94483BEF3FDCE521AF551"/>
  </w:style>
  <w:style w:type="paragraph" w:customStyle="1" w:styleId="C9CE9CDC727C4431ACE47A5BFB6A5E0C">
    <w:name w:val="C9CE9CDC727C4431ACE47A5BFB6A5E0C"/>
  </w:style>
  <w:style w:type="paragraph" w:customStyle="1" w:styleId="D339400804F24E90B68DA7231DB8871F">
    <w:name w:val="D339400804F24E90B68DA7231DB8871F"/>
  </w:style>
  <w:style w:type="paragraph" w:customStyle="1" w:styleId="38342B1C28DE49F6B320F4A272FCA16C">
    <w:name w:val="38342B1C28DE49F6B320F4A272FCA16C"/>
  </w:style>
  <w:style w:type="paragraph" w:customStyle="1" w:styleId="8679826259914FB194BFE7A3A9BDBC3B">
    <w:name w:val="8679826259914FB194BFE7A3A9BDBC3B"/>
  </w:style>
  <w:style w:type="paragraph" w:customStyle="1" w:styleId="4671F12C9DD54D6B844BA7AB462C7760">
    <w:name w:val="4671F12C9DD54D6B844BA7AB462C77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E6E75"/>
      </a:accent1>
      <a:accent2>
        <a:srgbClr val="C6964E"/>
      </a:accent2>
      <a:accent3>
        <a:srgbClr val="A34763"/>
      </a:accent3>
      <a:accent4>
        <a:srgbClr val="68885A"/>
      </a:accent4>
      <a:accent5>
        <a:srgbClr val="F1F0F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0">
      <a:majorFont>
        <a:latin typeface="High Tower Text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2a266b9fa9a230c5a512669d8b298c3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ddc33fff6b14141ee5c74a0d29ea6a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CA9C69-99AF-45EC-8CA2-D96A75CA12A9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6961BEF7-EF1B-4D72-8450-E275D1254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4033C9-4E25-4852-B548-A985F4ADD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dinner menu</Template>
  <TotalTime>0</TotalTime>
  <Pages>2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2022-01-06T10:54:00Z</dcterms:created>
  <dcterms:modified xsi:type="dcterms:W3CDTF">2022-01-06T11:36:00Z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